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C24256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2" name="Picture 2" descr="C:\Users\Russ\Documents\Uhl Pottery\Newsletters\Newsletters jpg\1994 December-January 1995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94 December-January 1995_Page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" name="Picture 1" descr="C:\Users\Russ\Documents\Uhl Pottery\Newsletters\Newsletters jpg\1994 December-January 1995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94 December-January 1995_Page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256" w:rsidRDefault="00C24256"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4" name="Picture 4" descr="C:\Users\Russ\Documents\Uhl Pottery\Newsletters\Newsletters jpg\1994 December-January 1995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ocuments\Uhl Pottery\Newsletters\Newsletters jpg\1994 December-January 1995_Page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3" name="Picture 3" descr="C:\Users\Russ\Documents\Uhl Pottery\Newsletters\Newsletters jpg\1994 December-January 1995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 Pottery\Newsletters\Newsletters jpg\1994 December-January 1995_Page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256" w:rsidRDefault="00C24256"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6" name="Picture 6" descr="C:\Users\Russ\Documents\Uhl Pottery\Newsletters\Newsletters jpg\1994 December-January 1995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\Documents\Uhl Pottery\Newsletters\Newsletters jpg\1994 December-January 1995_Page_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5" name="Picture 5" descr="C:\Users\Russ\Documents\Uhl Pottery\Newsletters\Newsletters jpg\1994 December-January 1995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\Documents\Uhl Pottery\Newsletters\Newsletters jpg\1994 December-January 1995_Page_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256" w:rsidRDefault="00C24256"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8" name="Picture 8" descr="C:\Users\Russ\Documents\Uhl Pottery\Newsletters\Newsletters jpg\1994 December-January 1995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s\Documents\Uhl Pottery\Newsletters\Newsletters jpg\1994 December-January 1995_Page_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7" name="Picture 7" descr="C:\Users\Russ\Documents\Uhl Pottery\Newsletters\Newsletters jpg\1994 December-January 1995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s\Documents\Uhl Pottery\Newsletters\Newsletters jpg\1994 December-January 1995_Page_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256" w:rsidRDefault="00C24256"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0" name="Picture 10" descr="C:\Users\Russ\Documents\Uhl Pottery\Newsletters\Newsletters jpg\1994 December-January 1995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ss\Documents\Uhl Pottery\Newsletters\Newsletters jpg\1994 December-January 1995_Page_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9" name="Picture 9" descr="C:\Users\Russ\Documents\Uhl Pottery\Newsletters\Newsletters jpg\1994 December-January 1995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s\Documents\Uhl Pottery\Newsletters\Newsletters jpg\1994 December-January 1995_Page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256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11B4C"/>
    <w:rsid w:val="002E63CD"/>
    <w:rsid w:val="00585480"/>
    <w:rsid w:val="00611B4C"/>
    <w:rsid w:val="00921698"/>
    <w:rsid w:val="00A10B2B"/>
    <w:rsid w:val="00C24256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1994 December-January 1995.docx</Template>
  <TotalTime>2</TotalTime>
  <Pages>10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2017-11-22T21:45:00Z</dcterms:created>
  <dcterms:modified xsi:type="dcterms:W3CDTF">2017-11-22T21:45:00Z</dcterms:modified>
</cp:coreProperties>
</file>